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A7C63" w14:textId="77777777" w:rsidR="00B30260" w:rsidRDefault="0081738B">
      <w:pPr>
        <w:pStyle w:val="Standard"/>
      </w:pPr>
      <w:r>
        <w:t xml:space="preserve">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</w:t>
      </w:r>
      <w:r>
        <w:rPr>
          <w:b/>
          <w:bCs/>
        </w:rPr>
        <w:t xml:space="preserve">                                             </w:t>
      </w:r>
    </w:p>
    <w:p w14:paraId="0AC2937F" w14:textId="77777777" w:rsidR="00B30260" w:rsidRDefault="0081738B">
      <w:pPr>
        <w:pStyle w:val="Standard"/>
        <w:jc w:val="both"/>
      </w:pPr>
      <w:r>
        <w:rPr>
          <w:b/>
          <w:bCs/>
        </w:rPr>
        <w:t xml:space="preserve">                                                                                                         </w:t>
      </w:r>
      <w:proofErr w:type="gramStart"/>
      <w:r>
        <w:rPr>
          <w:b/>
          <w:bCs/>
        </w:rPr>
        <w:t>Al  Comune</w:t>
      </w:r>
      <w:proofErr w:type="gramEnd"/>
      <w:r>
        <w:rPr>
          <w:b/>
          <w:bCs/>
        </w:rPr>
        <w:t xml:space="preserve"> di </w:t>
      </w:r>
      <w:r>
        <w:rPr>
          <w:b/>
          <w:bCs/>
          <w:u w:val="single"/>
        </w:rPr>
        <w:t>NOVOLI (LE)</w:t>
      </w:r>
      <w:r>
        <w:rPr>
          <w:b/>
          <w:bCs/>
        </w:rPr>
        <w:t xml:space="preserve">        </w:t>
      </w:r>
    </w:p>
    <w:p w14:paraId="65A12515" w14:textId="77777777" w:rsidR="00B30260" w:rsidRDefault="00B30260">
      <w:pPr>
        <w:pStyle w:val="Standard"/>
        <w:jc w:val="both"/>
      </w:pPr>
    </w:p>
    <w:p w14:paraId="72188E70" w14:textId="77777777" w:rsidR="00B30260" w:rsidRDefault="00B30260">
      <w:pPr>
        <w:pStyle w:val="Standard"/>
        <w:jc w:val="both"/>
      </w:pPr>
    </w:p>
    <w:p w14:paraId="331D4989" w14:textId="77777777" w:rsidR="00B30260" w:rsidRDefault="0081738B">
      <w:pPr>
        <w:pStyle w:val="Standard"/>
        <w:jc w:val="both"/>
      </w:pPr>
      <w:r>
        <w:t xml:space="preserve">       Il /La sottoscritto/a ________________________________________</w:t>
      </w:r>
      <w:r>
        <w:t xml:space="preserve"> nato/a </w:t>
      </w:r>
      <w:proofErr w:type="spellStart"/>
      <w:r>
        <w:t>a</w:t>
      </w:r>
      <w:proofErr w:type="spellEnd"/>
      <w:r>
        <w:t xml:space="preserve"> _____________</w:t>
      </w:r>
    </w:p>
    <w:p w14:paraId="059AE783" w14:textId="77777777" w:rsidR="00B30260" w:rsidRDefault="00B30260">
      <w:pPr>
        <w:pStyle w:val="Standard"/>
        <w:jc w:val="both"/>
      </w:pPr>
    </w:p>
    <w:p w14:paraId="22B03ECB" w14:textId="77777777" w:rsidR="00B30260" w:rsidRDefault="0081738B">
      <w:pPr>
        <w:pStyle w:val="Standard"/>
        <w:jc w:val="both"/>
      </w:pPr>
      <w:r>
        <w:t xml:space="preserve"> ____________________________________il _________________ e residente a ______________</w:t>
      </w:r>
    </w:p>
    <w:p w14:paraId="5E65C00B" w14:textId="77777777" w:rsidR="00B30260" w:rsidRDefault="00B30260">
      <w:pPr>
        <w:pStyle w:val="Standard"/>
        <w:jc w:val="both"/>
      </w:pPr>
    </w:p>
    <w:p w14:paraId="00855F16" w14:textId="77777777" w:rsidR="00B30260" w:rsidRDefault="0081738B">
      <w:pPr>
        <w:pStyle w:val="Standard"/>
        <w:jc w:val="both"/>
      </w:pPr>
      <w:r>
        <w:t xml:space="preserve"> ____________________- Prov.___________________ alla Via/P.zza _______________________</w:t>
      </w:r>
    </w:p>
    <w:p w14:paraId="179D707D" w14:textId="77777777" w:rsidR="00B30260" w:rsidRDefault="00B30260">
      <w:pPr>
        <w:pStyle w:val="Standard"/>
        <w:jc w:val="both"/>
      </w:pPr>
    </w:p>
    <w:p w14:paraId="0DF1264F" w14:textId="77777777" w:rsidR="00B30260" w:rsidRDefault="0081738B">
      <w:pPr>
        <w:pStyle w:val="Standard"/>
        <w:jc w:val="both"/>
      </w:pPr>
      <w:r>
        <w:t xml:space="preserve"> n.__________ - C.F.N. ________________________________</w:t>
      </w:r>
      <w:r>
        <w:t>___________   Recapito Telefonico</w:t>
      </w:r>
    </w:p>
    <w:p w14:paraId="77575AD5" w14:textId="77777777" w:rsidR="00B30260" w:rsidRDefault="00B30260">
      <w:pPr>
        <w:pStyle w:val="Standard"/>
        <w:jc w:val="both"/>
      </w:pPr>
    </w:p>
    <w:p w14:paraId="6D44936D" w14:textId="77777777" w:rsidR="00B30260" w:rsidRDefault="0081738B">
      <w:pPr>
        <w:pStyle w:val="Standard"/>
        <w:jc w:val="both"/>
      </w:pPr>
      <w:r>
        <w:t xml:space="preserve"> _________________________ (obbligatorio) – e-mail ___________________________________,</w:t>
      </w:r>
    </w:p>
    <w:p w14:paraId="7AD8B05C" w14:textId="77777777" w:rsidR="00B30260" w:rsidRDefault="00B30260">
      <w:pPr>
        <w:pStyle w:val="Standard"/>
        <w:jc w:val="both"/>
      </w:pPr>
    </w:p>
    <w:p w14:paraId="65F2ABAF" w14:textId="77777777" w:rsidR="00B30260" w:rsidRDefault="0081738B">
      <w:pPr>
        <w:pStyle w:val="Standard"/>
        <w:jc w:val="both"/>
      </w:pPr>
      <w:r>
        <w:t xml:space="preserve">                                                                       </w:t>
      </w:r>
      <w:r>
        <w:rPr>
          <w:b/>
          <w:bCs/>
        </w:rPr>
        <w:t>C H I E D E</w:t>
      </w:r>
    </w:p>
    <w:p w14:paraId="29B158EE" w14:textId="77777777" w:rsidR="00B30260" w:rsidRDefault="00B30260">
      <w:pPr>
        <w:pStyle w:val="Standard"/>
        <w:jc w:val="both"/>
        <w:rPr>
          <w:b/>
          <w:bCs/>
        </w:rPr>
      </w:pPr>
    </w:p>
    <w:p w14:paraId="13AD5BB6" w14:textId="77777777" w:rsidR="00B30260" w:rsidRDefault="0081738B">
      <w:pPr>
        <w:pStyle w:val="Standard"/>
        <w:jc w:val="both"/>
      </w:pPr>
      <w:r>
        <w:t xml:space="preserve">che il /la proprio/a figlio/a </w:t>
      </w:r>
      <w:r>
        <w:t xml:space="preserve">________________________________________, frequentante la </w:t>
      </w:r>
      <w:r>
        <w:rPr>
          <w:b/>
          <w:bCs/>
        </w:rPr>
        <w:t xml:space="preserve">Scuola Statale dell'Infanzia / Primaria / Secondaria di I Grado </w:t>
      </w:r>
      <w:proofErr w:type="gramStart"/>
      <w:r>
        <w:rPr>
          <w:b/>
          <w:bCs/>
        </w:rPr>
        <w:t xml:space="preserve">( </w:t>
      </w:r>
      <w:r>
        <w:rPr>
          <w:b/>
          <w:bCs/>
          <w:i/>
        </w:rPr>
        <w:t>cancellare</w:t>
      </w:r>
      <w:proofErr w:type="gramEnd"/>
      <w:r>
        <w:rPr>
          <w:b/>
          <w:bCs/>
          <w:i/>
        </w:rPr>
        <w:t xml:space="preserve"> la voce che non interessa )</w:t>
      </w:r>
      <w:r>
        <w:rPr>
          <w:b/>
          <w:bCs/>
          <w:i/>
          <w:iCs/>
        </w:rPr>
        <w:t xml:space="preserve"> </w:t>
      </w:r>
      <w:r>
        <w:t>possa usufruire del</w:t>
      </w:r>
      <w:r>
        <w:rPr>
          <w:b/>
          <w:bCs/>
        </w:rPr>
        <w:t xml:space="preserve"> Servizio di Trasporto Scolastico per l'a.s.2021/2022.</w:t>
      </w:r>
    </w:p>
    <w:p w14:paraId="7CA3FFE6" w14:textId="77777777" w:rsidR="00B30260" w:rsidRDefault="00B30260">
      <w:pPr>
        <w:pStyle w:val="Standard"/>
        <w:jc w:val="both"/>
        <w:rPr>
          <w:b/>
          <w:bCs/>
        </w:rPr>
      </w:pPr>
    </w:p>
    <w:p w14:paraId="3A9D0FE5" w14:textId="77777777" w:rsidR="00B30260" w:rsidRDefault="0081738B">
      <w:pPr>
        <w:pStyle w:val="Standard"/>
        <w:jc w:val="both"/>
      </w:pPr>
      <w:r>
        <w:t xml:space="preserve">Consapevole delle </w:t>
      </w:r>
      <w:r>
        <w:t xml:space="preserve">sanzioni penali previste dall'art.76 del T.U.N.445/2000, nel caso di dichiarazioni            </w:t>
      </w:r>
    </w:p>
    <w:p w14:paraId="3677890D" w14:textId="77777777" w:rsidR="00B30260" w:rsidRDefault="0081738B">
      <w:pPr>
        <w:pStyle w:val="Standard"/>
        <w:jc w:val="both"/>
      </w:pPr>
      <w:r>
        <w:t xml:space="preserve">mendaci, falsità negli atti, uso o esibizione di atti falsi contenenti dati non rispondenti a verità, </w:t>
      </w:r>
      <w:r>
        <w:rPr>
          <w:b/>
          <w:bCs/>
          <w:u w:val="single"/>
        </w:rPr>
        <w:t>allega attestazione I.S.E.E. (Indicatore Situazione Economi</w:t>
      </w:r>
      <w:r>
        <w:rPr>
          <w:b/>
          <w:bCs/>
          <w:u w:val="single"/>
        </w:rPr>
        <w:t>ca Equivalente), in corso di validità, del proprio nucleo familiare.</w:t>
      </w:r>
    </w:p>
    <w:p w14:paraId="22D18ECB" w14:textId="77777777" w:rsidR="00B30260" w:rsidRDefault="0081738B">
      <w:pPr>
        <w:pStyle w:val="Standard"/>
        <w:jc w:val="both"/>
      </w:pPr>
      <w:r>
        <w:t xml:space="preserve">Si impegna, pertanto, a versare la seguente </w:t>
      </w:r>
      <w:r>
        <w:rPr>
          <w:b/>
          <w:bCs/>
        </w:rPr>
        <w:t xml:space="preserve">somma mensile </w:t>
      </w:r>
      <w:r>
        <w:rPr>
          <w:i/>
          <w:iCs/>
        </w:rPr>
        <w:t>(crociare la voce interessata))</w:t>
      </w:r>
      <w:r>
        <w:rPr>
          <w:b/>
          <w:bCs/>
        </w:rPr>
        <w:t>:</w:t>
      </w:r>
    </w:p>
    <w:p w14:paraId="5C5FB7C5" w14:textId="77777777" w:rsidR="00B30260" w:rsidRDefault="00B30260">
      <w:pPr>
        <w:pStyle w:val="Standard"/>
        <w:jc w:val="both"/>
      </w:pPr>
    </w:p>
    <w:p w14:paraId="5F19D8FB" w14:textId="77777777" w:rsidR="00B30260" w:rsidRDefault="0081738B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18,00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ISEE</w:t>
      </w:r>
      <w:proofErr w:type="gramEnd"/>
      <w:r>
        <w:rPr>
          <w:b/>
          <w:bCs/>
        </w:rPr>
        <w:t xml:space="preserve"> da 0 ad € 5.000,00 );</w:t>
      </w:r>
    </w:p>
    <w:p w14:paraId="7DA5FBE8" w14:textId="77777777" w:rsidR="00B30260" w:rsidRDefault="00B30260">
      <w:pPr>
        <w:pStyle w:val="Standard"/>
        <w:jc w:val="both"/>
        <w:rPr>
          <w:b/>
          <w:bCs/>
        </w:rPr>
      </w:pPr>
    </w:p>
    <w:p w14:paraId="63BDF49B" w14:textId="77777777" w:rsidR="00B30260" w:rsidRDefault="0081738B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25,00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ISEE</w:t>
      </w:r>
      <w:proofErr w:type="gramEnd"/>
      <w:r>
        <w:rPr>
          <w:b/>
          <w:bCs/>
        </w:rPr>
        <w:t xml:space="preserve"> da € 5.000,01 sino ad € 10.000,00 );</w:t>
      </w:r>
    </w:p>
    <w:p w14:paraId="095DCBEF" w14:textId="77777777" w:rsidR="00B30260" w:rsidRDefault="00B30260">
      <w:pPr>
        <w:pStyle w:val="Standard"/>
        <w:jc w:val="both"/>
        <w:rPr>
          <w:b/>
          <w:bCs/>
        </w:rPr>
      </w:pPr>
    </w:p>
    <w:p w14:paraId="6E653955" w14:textId="77777777" w:rsidR="00B30260" w:rsidRDefault="0081738B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35</w:t>
      </w:r>
      <w:r>
        <w:rPr>
          <w:b/>
          <w:bCs/>
          <w:u w:val="single"/>
        </w:rPr>
        <w:t>,00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( ISEE</w:t>
      </w:r>
      <w:proofErr w:type="gramEnd"/>
      <w:r>
        <w:rPr>
          <w:b/>
          <w:bCs/>
        </w:rPr>
        <w:t xml:space="preserve"> superiore ad € 10.000,00 ),      </w:t>
      </w:r>
    </w:p>
    <w:p w14:paraId="3C5563D8" w14:textId="77777777" w:rsidR="00B30260" w:rsidRDefault="0081738B">
      <w:pPr>
        <w:pStyle w:val="Standard"/>
        <w:jc w:val="both"/>
      </w:pPr>
      <w:r>
        <w:t>quale contributo dovuto e salve modifiche disposte dal Comune per quanto di propria competenza o adeguamenti di Legge.</w:t>
      </w:r>
    </w:p>
    <w:p w14:paraId="32E439F3" w14:textId="77777777" w:rsidR="00B30260" w:rsidRDefault="00B30260">
      <w:pPr>
        <w:pStyle w:val="Standard"/>
        <w:jc w:val="both"/>
        <w:rPr>
          <w:b/>
          <w:bCs/>
          <w:u w:val="single"/>
        </w:rPr>
      </w:pPr>
    </w:p>
    <w:p w14:paraId="788FE901" w14:textId="77777777" w:rsidR="00B30260" w:rsidRDefault="0081738B">
      <w:pPr>
        <w:pStyle w:val="Standard"/>
        <w:jc w:val="both"/>
      </w:pPr>
      <w:r>
        <w:t xml:space="preserve">          Novoli, lì _______________                                                       </w:t>
      </w:r>
      <w:r>
        <w:t xml:space="preserve">               </w:t>
      </w:r>
      <w:r>
        <w:rPr>
          <w:b/>
        </w:rPr>
        <w:t xml:space="preserve">FIRMA  </w:t>
      </w:r>
    </w:p>
    <w:p w14:paraId="43EAC160" w14:textId="77777777" w:rsidR="00B30260" w:rsidRDefault="00B30260">
      <w:pPr>
        <w:pStyle w:val="Standard"/>
        <w:jc w:val="both"/>
      </w:pPr>
    </w:p>
    <w:p w14:paraId="20095D03" w14:textId="77777777" w:rsidR="00B30260" w:rsidRDefault="0081738B">
      <w:pPr>
        <w:pStyle w:val="Standard"/>
        <w:jc w:val="both"/>
      </w:pPr>
      <w:r>
        <w:t xml:space="preserve">                                                                                                         ___________________________  </w:t>
      </w:r>
    </w:p>
    <w:p w14:paraId="22420D77" w14:textId="77777777" w:rsidR="00B30260" w:rsidRDefault="0081738B">
      <w:pPr>
        <w:pStyle w:val="Standard"/>
        <w:jc w:val="both"/>
      </w:pPr>
      <w:r>
        <w:rPr>
          <w:b/>
          <w:bCs/>
          <w:u w:val="single"/>
        </w:rPr>
        <w:t>Allegati</w:t>
      </w:r>
      <w:r>
        <w:t>:</w:t>
      </w:r>
    </w:p>
    <w:p w14:paraId="5B0B4BBF" w14:textId="77777777" w:rsidR="00B30260" w:rsidRDefault="0081738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-copia di un documento di riconoscimento, in corso di </w:t>
      </w:r>
      <w:proofErr w:type="gramStart"/>
      <w:r>
        <w:rPr>
          <w:sz w:val="22"/>
          <w:szCs w:val="22"/>
        </w:rPr>
        <w:t xml:space="preserve">validità; </w:t>
      </w:r>
      <w:r>
        <w:rPr>
          <w:sz w:val="22"/>
          <w:szCs w:val="22"/>
        </w:rPr>
        <w:t xml:space="preserve">  </w:t>
      </w:r>
      <w:proofErr w:type="gramEnd"/>
      <w:r>
        <w:rPr>
          <w:sz w:val="22"/>
          <w:szCs w:val="22"/>
        </w:rPr>
        <w:t xml:space="preserve">                                           -</w:t>
      </w:r>
    </w:p>
    <w:p w14:paraId="5B65BD18" w14:textId="77777777" w:rsidR="00B30260" w:rsidRDefault="0081738B">
      <w:pPr>
        <w:pStyle w:val="Standard"/>
        <w:jc w:val="both"/>
      </w:pPr>
      <w:r>
        <w:rPr>
          <w:sz w:val="22"/>
          <w:szCs w:val="22"/>
        </w:rPr>
        <w:t>-attestazione ISEE;</w:t>
      </w:r>
      <w:r>
        <w:rPr>
          <w:b/>
          <w:bCs/>
          <w:sz w:val="22"/>
          <w:szCs w:val="22"/>
          <w:u w:val="single"/>
        </w:rPr>
        <w:t xml:space="preserve">  </w:t>
      </w:r>
      <w:r>
        <w:rPr>
          <w:b/>
          <w:bCs/>
          <w:sz w:val="22"/>
          <w:szCs w:val="22"/>
        </w:rPr>
        <w:t xml:space="preserve">     </w:t>
      </w:r>
    </w:p>
    <w:p w14:paraId="69143255" w14:textId="77777777" w:rsidR="00B30260" w:rsidRDefault="0081738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-modalità di versamento:</w:t>
      </w:r>
    </w:p>
    <w:p w14:paraId="46DBE74E" w14:textId="77777777" w:rsidR="00B30260" w:rsidRDefault="0081738B">
      <w:pPr>
        <w:pStyle w:val="Standard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Bollettino Postale:</w:t>
      </w:r>
    </w:p>
    <w:p w14:paraId="7D4581E9" w14:textId="77777777" w:rsidR="00B30260" w:rsidRDefault="0081738B">
      <w:pPr>
        <w:pStyle w:val="Standard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c.</w:t>
      </w:r>
      <w:proofErr w:type="gramStart"/>
      <w:r>
        <w:rPr>
          <w:sz w:val="22"/>
          <w:szCs w:val="22"/>
        </w:rPr>
        <w:t>c.postale</w:t>
      </w:r>
      <w:proofErr w:type="spellEnd"/>
      <w:proofErr w:type="gramEnd"/>
      <w:r>
        <w:rPr>
          <w:sz w:val="22"/>
          <w:szCs w:val="22"/>
        </w:rPr>
        <w:t xml:space="preserve"> n.14019731</w:t>
      </w:r>
    </w:p>
    <w:p w14:paraId="6E95BB08" w14:textId="77777777" w:rsidR="00B30260" w:rsidRDefault="0081738B">
      <w:pPr>
        <w:pStyle w:val="Standard"/>
        <w:jc w:val="both"/>
      </w:pPr>
      <w:r>
        <w:rPr>
          <w:bCs/>
          <w:sz w:val="22"/>
          <w:szCs w:val="22"/>
        </w:rPr>
        <w:t>Intestato</w:t>
      </w:r>
      <w:r>
        <w:rPr>
          <w:sz w:val="22"/>
          <w:szCs w:val="22"/>
        </w:rPr>
        <w:t xml:space="preserve"> a Comune </w:t>
      </w:r>
      <w:proofErr w:type="gramStart"/>
      <w:r>
        <w:rPr>
          <w:sz w:val="22"/>
          <w:szCs w:val="22"/>
        </w:rPr>
        <w:t>di  Novoli</w:t>
      </w:r>
      <w:proofErr w:type="gramEnd"/>
      <w:r>
        <w:rPr>
          <w:sz w:val="22"/>
          <w:szCs w:val="22"/>
        </w:rPr>
        <w:t xml:space="preserve"> (LE )-  Servizio Tesoreria </w:t>
      </w:r>
    </w:p>
    <w:p w14:paraId="0135179F" w14:textId="77777777" w:rsidR="00B30260" w:rsidRDefault="0081738B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IBAN: IT13G0760116000000014019731</w:t>
      </w:r>
    </w:p>
    <w:p w14:paraId="6CD7F006" w14:textId="77777777" w:rsidR="00B30260" w:rsidRDefault="0081738B">
      <w:pPr>
        <w:pStyle w:val="Standard"/>
        <w:jc w:val="both"/>
      </w:pPr>
      <w:r>
        <w:rPr>
          <w:sz w:val="22"/>
          <w:szCs w:val="22"/>
        </w:rPr>
        <w:t xml:space="preserve">(indicando la causale </w:t>
      </w:r>
      <w:r>
        <w:rPr>
          <w:sz w:val="22"/>
          <w:szCs w:val="22"/>
        </w:rPr>
        <w:t>di versamento)</w:t>
      </w:r>
    </w:p>
    <w:p w14:paraId="331FF80A" w14:textId="77777777" w:rsidR="00B30260" w:rsidRDefault="0081738B">
      <w:pPr>
        <w:pStyle w:val="Standard"/>
        <w:jc w:val="both"/>
      </w:pPr>
      <w:r>
        <w:rPr>
          <w:b/>
        </w:rPr>
        <w:t>Bonifico Bancario</w:t>
      </w:r>
      <w:r>
        <w:t xml:space="preserve">: </w:t>
      </w:r>
    </w:p>
    <w:p w14:paraId="6C7B5F30" w14:textId="77777777" w:rsidR="00B30260" w:rsidRDefault="0081738B">
      <w:pPr>
        <w:pStyle w:val="Standard"/>
        <w:jc w:val="both"/>
      </w:pPr>
      <w:r>
        <w:t>Tesoreria Comunale</w:t>
      </w:r>
    </w:p>
    <w:p w14:paraId="53FFA02F" w14:textId="77777777" w:rsidR="00B30260" w:rsidRDefault="0081738B">
      <w:pPr>
        <w:pStyle w:val="Standard"/>
        <w:jc w:val="both"/>
      </w:pPr>
      <w:r>
        <w:t xml:space="preserve">Monte dei Paschi </w:t>
      </w:r>
      <w:proofErr w:type="spellStart"/>
      <w:r>
        <w:t>SpA</w:t>
      </w:r>
      <w:proofErr w:type="spellEnd"/>
      <w:r>
        <w:t xml:space="preserve"> </w:t>
      </w:r>
      <w:r>
        <w:rPr>
          <w:b/>
          <w:bCs/>
        </w:rPr>
        <w:t xml:space="preserve">    </w:t>
      </w:r>
    </w:p>
    <w:p w14:paraId="10B10CB6" w14:textId="77777777" w:rsidR="00B30260" w:rsidRDefault="0081738B">
      <w:pPr>
        <w:pStyle w:val="Standard"/>
        <w:jc w:val="both"/>
        <w:rPr>
          <w:bCs/>
        </w:rPr>
      </w:pPr>
      <w:r>
        <w:rPr>
          <w:bCs/>
        </w:rPr>
        <w:t>Filiale di Novoli</w:t>
      </w:r>
    </w:p>
    <w:p w14:paraId="7341493A" w14:textId="77777777" w:rsidR="00B30260" w:rsidRDefault="0081738B">
      <w:pPr>
        <w:pStyle w:val="Standard"/>
        <w:jc w:val="both"/>
        <w:rPr>
          <w:bCs/>
        </w:rPr>
      </w:pPr>
      <w:r>
        <w:rPr>
          <w:bCs/>
        </w:rPr>
        <w:t>IBAN: IT17L0103079850000001826909</w:t>
      </w:r>
    </w:p>
    <w:p w14:paraId="2AA32F3B" w14:textId="77777777" w:rsidR="00B30260" w:rsidRDefault="0081738B">
      <w:pPr>
        <w:pStyle w:val="Standard"/>
        <w:jc w:val="both"/>
        <w:rPr>
          <w:bCs/>
        </w:rPr>
      </w:pPr>
      <w:r>
        <w:rPr>
          <w:bCs/>
        </w:rPr>
        <w:t>Codice Swift: PASCITM1L87</w:t>
      </w:r>
    </w:p>
    <w:p w14:paraId="5157B955" w14:textId="77777777" w:rsidR="00B30260" w:rsidRDefault="0081738B">
      <w:pPr>
        <w:pStyle w:val="Standard"/>
        <w:jc w:val="both"/>
      </w:pPr>
      <w:r>
        <w:rPr>
          <w:bCs/>
        </w:rPr>
        <w:t>(indicando</w:t>
      </w:r>
      <w:r>
        <w:rPr>
          <w:b/>
          <w:bCs/>
        </w:rPr>
        <w:t xml:space="preserve"> </w:t>
      </w:r>
      <w:r>
        <w:rPr>
          <w:bCs/>
        </w:rPr>
        <w:t>la causale di versamento)</w:t>
      </w:r>
      <w:r>
        <w:rPr>
          <w:b/>
          <w:bCs/>
        </w:rPr>
        <w:t xml:space="preserve">         </w:t>
      </w:r>
      <w:r>
        <w:t xml:space="preserve">      </w:t>
      </w:r>
    </w:p>
    <w:sectPr w:rsidR="00B3026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AEC20" w14:textId="77777777" w:rsidR="0081738B" w:rsidRDefault="0081738B">
      <w:r>
        <w:separator/>
      </w:r>
    </w:p>
  </w:endnote>
  <w:endnote w:type="continuationSeparator" w:id="0">
    <w:p w14:paraId="24A21ABD" w14:textId="77777777" w:rsidR="0081738B" w:rsidRDefault="0081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19276" w14:textId="77777777" w:rsidR="0081738B" w:rsidRDefault="0081738B">
      <w:r>
        <w:rPr>
          <w:color w:val="000000"/>
        </w:rPr>
        <w:separator/>
      </w:r>
    </w:p>
  </w:footnote>
  <w:footnote w:type="continuationSeparator" w:id="0">
    <w:p w14:paraId="67F66002" w14:textId="77777777" w:rsidR="0081738B" w:rsidRDefault="00817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71758A"/>
    <w:multiLevelType w:val="multilevel"/>
    <w:tmpl w:val="10AA982C"/>
    <w:lvl w:ilvl="0"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0260"/>
    <w:rsid w:val="00606DC0"/>
    <w:rsid w:val="0081738B"/>
    <w:rsid w:val="00B3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A19A"/>
  <w15:docId w15:val="{466A3B8F-FD25-4F2D-9FE0-5D7C8D75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Metrangolo Maria R</dc:creator>
  <cp:lastModifiedBy>Alessandra</cp:lastModifiedBy>
  <cp:revision>2</cp:revision>
  <cp:lastPrinted>2021-08-19T08:09:00Z</cp:lastPrinted>
  <dcterms:created xsi:type="dcterms:W3CDTF">2021-08-31T08:06:00Z</dcterms:created>
  <dcterms:modified xsi:type="dcterms:W3CDTF">2021-08-31T08:06:00Z</dcterms:modified>
</cp:coreProperties>
</file>