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B386A" w14:textId="77777777" w:rsidR="00CC0526" w:rsidRDefault="00815FB8">
      <w:pPr>
        <w:pStyle w:val="Standard"/>
      </w:pPr>
      <w:r>
        <w:t xml:space="preserve">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</w:t>
      </w:r>
      <w:r>
        <w:rPr>
          <w:b/>
          <w:bCs/>
        </w:rPr>
        <w:t xml:space="preserve">                                             </w:t>
      </w:r>
      <w:r>
        <w:t xml:space="preserve">   </w:t>
      </w:r>
      <w:r>
        <w:rPr>
          <w:b/>
          <w:bCs/>
        </w:rPr>
        <w:t xml:space="preserve">                                                                                                                    </w:t>
      </w:r>
    </w:p>
    <w:p w14:paraId="41B02B5A" w14:textId="77777777" w:rsidR="00CC0526" w:rsidRDefault="00815FB8">
      <w:pPr>
        <w:pStyle w:val="Standard"/>
      </w:pPr>
      <w:r>
        <w:rPr>
          <w:b/>
          <w:bCs/>
        </w:rPr>
        <w:t xml:space="preserve">                                                                                           </w:t>
      </w:r>
      <w:r>
        <w:rPr>
          <w:b/>
          <w:bCs/>
        </w:rPr>
        <w:t xml:space="preserve">                </w:t>
      </w:r>
      <w:proofErr w:type="gramStart"/>
      <w:r>
        <w:rPr>
          <w:b/>
          <w:bCs/>
        </w:rPr>
        <w:t>Al  Comune</w:t>
      </w:r>
      <w:proofErr w:type="gramEnd"/>
      <w:r>
        <w:rPr>
          <w:b/>
          <w:bCs/>
        </w:rPr>
        <w:t xml:space="preserve"> di </w:t>
      </w:r>
      <w:r>
        <w:rPr>
          <w:b/>
          <w:bCs/>
          <w:u w:val="single"/>
        </w:rPr>
        <w:t>NOVOLI (LE)</w:t>
      </w:r>
      <w:r>
        <w:rPr>
          <w:b/>
          <w:bCs/>
        </w:rPr>
        <w:t xml:space="preserve">        </w:t>
      </w:r>
    </w:p>
    <w:p w14:paraId="1E7BE474" w14:textId="77777777" w:rsidR="00CC0526" w:rsidRDefault="00CC0526">
      <w:pPr>
        <w:pStyle w:val="Standard"/>
        <w:jc w:val="both"/>
      </w:pPr>
    </w:p>
    <w:p w14:paraId="11F7F7EE" w14:textId="77777777" w:rsidR="00CC0526" w:rsidRDefault="00CC0526">
      <w:pPr>
        <w:pStyle w:val="Standard"/>
        <w:jc w:val="both"/>
      </w:pPr>
    </w:p>
    <w:p w14:paraId="70EF2B5E" w14:textId="77777777" w:rsidR="00CC0526" w:rsidRDefault="00815FB8">
      <w:pPr>
        <w:pStyle w:val="Standard"/>
        <w:jc w:val="both"/>
      </w:pPr>
      <w:r>
        <w:t xml:space="preserve">       Il /La sottoscritto/a ________________________________________ nato/a </w:t>
      </w:r>
      <w:proofErr w:type="spellStart"/>
      <w:r>
        <w:t>a</w:t>
      </w:r>
      <w:proofErr w:type="spellEnd"/>
      <w:r>
        <w:t xml:space="preserve"> _____________</w:t>
      </w:r>
    </w:p>
    <w:p w14:paraId="225FA10C" w14:textId="77777777" w:rsidR="00CC0526" w:rsidRDefault="00CC0526">
      <w:pPr>
        <w:pStyle w:val="Standard"/>
        <w:jc w:val="both"/>
      </w:pPr>
    </w:p>
    <w:p w14:paraId="49B2126A" w14:textId="77777777" w:rsidR="00CC0526" w:rsidRDefault="00815FB8">
      <w:pPr>
        <w:pStyle w:val="Standard"/>
        <w:jc w:val="both"/>
      </w:pPr>
      <w:r>
        <w:t xml:space="preserve"> ____________________________________il _________________ e residente a ______________</w:t>
      </w:r>
    </w:p>
    <w:p w14:paraId="4F794A2B" w14:textId="77777777" w:rsidR="00CC0526" w:rsidRDefault="00CC0526">
      <w:pPr>
        <w:pStyle w:val="Standard"/>
        <w:jc w:val="both"/>
      </w:pPr>
    </w:p>
    <w:p w14:paraId="7B1F2F68" w14:textId="77777777" w:rsidR="00CC0526" w:rsidRDefault="00815FB8">
      <w:pPr>
        <w:pStyle w:val="Standard"/>
        <w:jc w:val="both"/>
      </w:pPr>
      <w:r>
        <w:t xml:space="preserve"> ____________________-</w:t>
      </w:r>
      <w:r>
        <w:t xml:space="preserve"> Prov.___________________ alla Via/P.zza _______________________</w:t>
      </w:r>
    </w:p>
    <w:p w14:paraId="766A962C" w14:textId="77777777" w:rsidR="00CC0526" w:rsidRDefault="00CC0526">
      <w:pPr>
        <w:pStyle w:val="Standard"/>
        <w:jc w:val="both"/>
      </w:pPr>
    </w:p>
    <w:p w14:paraId="72101DAD" w14:textId="77777777" w:rsidR="00CC0526" w:rsidRDefault="00815FB8">
      <w:pPr>
        <w:pStyle w:val="Standard"/>
        <w:jc w:val="both"/>
      </w:pPr>
      <w:r>
        <w:t xml:space="preserve"> n.__________ C.F.N.___________________________________________- Recapito Telefonico </w:t>
      </w:r>
    </w:p>
    <w:p w14:paraId="6F4F7440" w14:textId="77777777" w:rsidR="00CC0526" w:rsidRDefault="00CC0526">
      <w:pPr>
        <w:pStyle w:val="Standard"/>
        <w:jc w:val="both"/>
      </w:pPr>
    </w:p>
    <w:p w14:paraId="562BA592" w14:textId="77777777" w:rsidR="00CC0526" w:rsidRDefault="00815FB8">
      <w:pPr>
        <w:pStyle w:val="Standard"/>
        <w:jc w:val="both"/>
      </w:pPr>
      <w:r>
        <w:t>_________________________ (obbligatorio) – e-mail____________________________________,</w:t>
      </w:r>
    </w:p>
    <w:p w14:paraId="637BC8A6" w14:textId="77777777" w:rsidR="00CC0526" w:rsidRDefault="00CC0526">
      <w:pPr>
        <w:pStyle w:val="Standard"/>
        <w:jc w:val="both"/>
      </w:pPr>
    </w:p>
    <w:p w14:paraId="1ECD76C0" w14:textId="77777777" w:rsidR="00CC0526" w:rsidRDefault="00815FB8">
      <w:pPr>
        <w:pStyle w:val="Standard"/>
        <w:jc w:val="both"/>
      </w:pPr>
      <w:r>
        <w:t xml:space="preserve">               </w:t>
      </w:r>
      <w:r>
        <w:t xml:space="preserve">                                                           </w:t>
      </w:r>
      <w:r>
        <w:rPr>
          <w:b/>
          <w:bCs/>
        </w:rPr>
        <w:t>C H I E D E</w:t>
      </w:r>
    </w:p>
    <w:p w14:paraId="4B51738C" w14:textId="77777777" w:rsidR="00CC0526" w:rsidRDefault="00CC0526">
      <w:pPr>
        <w:pStyle w:val="Standard"/>
        <w:jc w:val="both"/>
      </w:pPr>
    </w:p>
    <w:p w14:paraId="0ECAACDC" w14:textId="77777777" w:rsidR="00CC0526" w:rsidRDefault="00815FB8">
      <w:pPr>
        <w:pStyle w:val="Standard"/>
        <w:jc w:val="both"/>
      </w:pPr>
      <w:r>
        <w:t xml:space="preserve">che il /la proprio/a figlio/a ________________________________________, frequentante la </w:t>
      </w:r>
      <w:r>
        <w:rPr>
          <w:b/>
          <w:bCs/>
        </w:rPr>
        <w:t>Scuola Statale dell'Infanzia / Primaria con Tempo Pieno</w:t>
      </w:r>
      <w:r>
        <w:rPr>
          <w:b/>
          <w:bCs/>
          <w:i/>
          <w:iCs/>
        </w:rPr>
        <w:t xml:space="preserve"> </w:t>
      </w:r>
      <w:r>
        <w:t>possa usufruire del</w:t>
      </w:r>
      <w:r>
        <w:rPr>
          <w:b/>
          <w:bCs/>
        </w:rPr>
        <w:t xml:space="preserve"> Servizio di </w:t>
      </w:r>
      <w:r>
        <w:rPr>
          <w:b/>
          <w:bCs/>
        </w:rPr>
        <w:t>Mensa Scolastica per l'a.s.2021/2022.</w:t>
      </w:r>
    </w:p>
    <w:p w14:paraId="10563616" w14:textId="77777777" w:rsidR="00CC0526" w:rsidRDefault="00CC0526">
      <w:pPr>
        <w:pStyle w:val="Standard"/>
        <w:jc w:val="both"/>
        <w:rPr>
          <w:b/>
          <w:bCs/>
        </w:rPr>
      </w:pPr>
    </w:p>
    <w:p w14:paraId="5665AC61" w14:textId="77777777" w:rsidR="00CC0526" w:rsidRDefault="00815FB8">
      <w:pPr>
        <w:pStyle w:val="Standard"/>
        <w:jc w:val="both"/>
      </w:pPr>
      <w:r>
        <w:t xml:space="preserve">Consapevole delle sanzioni penali previste dall'art.76 del T.U.N.445/2000, nel caso di dichiarazioni            </w:t>
      </w:r>
    </w:p>
    <w:p w14:paraId="1592DC88" w14:textId="77777777" w:rsidR="00CC0526" w:rsidRDefault="00815FB8">
      <w:pPr>
        <w:pStyle w:val="Standard"/>
        <w:jc w:val="both"/>
      </w:pPr>
      <w:r>
        <w:t xml:space="preserve">mendaci, falsità negli atti, uso o esibizione di atti falsi contenenti dati non rispondenti a verità, </w:t>
      </w:r>
      <w:r>
        <w:rPr>
          <w:b/>
          <w:bCs/>
          <w:u w:val="single"/>
        </w:rPr>
        <w:t>al</w:t>
      </w:r>
      <w:r>
        <w:rPr>
          <w:b/>
          <w:bCs/>
          <w:u w:val="single"/>
        </w:rPr>
        <w:t>lega attestazione I.S.E.E. (Indicatore Situazione Economica Equivalente, in corso di validità, del proprio nucleo familiare.</w:t>
      </w:r>
    </w:p>
    <w:p w14:paraId="3E231856" w14:textId="77777777" w:rsidR="00CC0526" w:rsidRDefault="00815FB8">
      <w:pPr>
        <w:pStyle w:val="Standard"/>
        <w:jc w:val="both"/>
      </w:pPr>
      <w:r>
        <w:t xml:space="preserve">Si impegna, pertanto, a versare la seguente </w:t>
      </w:r>
      <w:r>
        <w:rPr>
          <w:b/>
          <w:bCs/>
        </w:rPr>
        <w:t xml:space="preserve">somma per 1 blocchetto da 10 buoni </w:t>
      </w:r>
      <w:r>
        <w:rPr>
          <w:i/>
          <w:iCs/>
        </w:rPr>
        <w:t xml:space="preserve">(crociare la voce </w:t>
      </w:r>
      <w:proofErr w:type="gramStart"/>
      <w:r>
        <w:rPr>
          <w:i/>
          <w:iCs/>
        </w:rPr>
        <w:t>interessata )</w:t>
      </w:r>
      <w:proofErr w:type="gramEnd"/>
      <w:r>
        <w:rPr>
          <w:b/>
          <w:bCs/>
        </w:rPr>
        <w:t>:</w:t>
      </w:r>
    </w:p>
    <w:p w14:paraId="6369674B" w14:textId="77777777" w:rsidR="00CC0526" w:rsidRDefault="00815FB8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20,00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€</w:t>
      </w:r>
      <w:proofErr w:type="gramEnd"/>
      <w:r>
        <w:rPr>
          <w:b/>
          <w:bCs/>
        </w:rPr>
        <w:t xml:space="preserve"> 2,00 pe</w:t>
      </w:r>
      <w:r>
        <w:rPr>
          <w:b/>
          <w:bCs/>
        </w:rPr>
        <w:t>r singolo pasto per i titolari di ISEE da 0 ad € 5.000,00 );</w:t>
      </w:r>
    </w:p>
    <w:p w14:paraId="5DAC9018" w14:textId="77777777" w:rsidR="00CC0526" w:rsidRDefault="00CC0526">
      <w:pPr>
        <w:pStyle w:val="Standard"/>
        <w:jc w:val="both"/>
        <w:rPr>
          <w:b/>
          <w:bCs/>
        </w:rPr>
      </w:pPr>
    </w:p>
    <w:p w14:paraId="4020DF7B" w14:textId="77777777" w:rsidR="00CC0526" w:rsidRDefault="00815FB8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25,00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€</w:t>
      </w:r>
      <w:proofErr w:type="gramEnd"/>
      <w:r>
        <w:rPr>
          <w:b/>
          <w:bCs/>
        </w:rPr>
        <w:t xml:space="preserve"> 2,50 per singolo pasto per i titolari di ISEE da € 5.000,01 sino ad € 10.000,00 );</w:t>
      </w:r>
    </w:p>
    <w:p w14:paraId="482A47B3" w14:textId="77777777" w:rsidR="00CC0526" w:rsidRDefault="00CC0526">
      <w:pPr>
        <w:pStyle w:val="Standard"/>
        <w:jc w:val="both"/>
        <w:rPr>
          <w:b/>
          <w:bCs/>
        </w:rPr>
      </w:pPr>
    </w:p>
    <w:p w14:paraId="190D8BF3" w14:textId="77777777" w:rsidR="00CC0526" w:rsidRDefault="00815FB8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30,00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€</w:t>
      </w:r>
      <w:proofErr w:type="gramEnd"/>
      <w:r>
        <w:rPr>
          <w:b/>
          <w:bCs/>
        </w:rPr>
        <w:t xml:space="preserve"> 3,00 per singolo pasto per i titolari di ISEE superiore ad € 10.000,00 ),      </w:t>
      </w:r>
    </w:p>
    <w:p w14:paraId="37BEAEA9" w14:textId="77777777" w:rsidR="00CC0526" w:rsidRDefault="00815FB8">
      <w:pPr>
        <w:pStyle w:val="Standard"/>
        <w:jc w:val="both"/>
      </w:pPr>
      <w:r>
        <w:t xml:space="preserve">quale </w:t>
      </w:r>
      <w:r>
        <w:t>contributo dovuto e salve modifiche disposte dal Comune per quanto di propria competenza o adeguamenti di Legge.</w:t>
      </w:r>
    </w:p>
    <w:p w14:paraId="293F6AE1" w14:textId="77777777" w:rsidR="00CC0526" w:rsidRDefault="00CC0526">
      <w:pPr>
        <w:pStyle w:val="Standard"/>
        <w:jc w:val="both"/>
        <w:rPr>
          <w:b/>
          <w:bCs/>
          <w:u w:val="single"/>
        </w:rPr>
      </w:pPr>
    </w:p>
    <w:p w14:paraId="00F3F948" w14:textId="77777777" w:rsidR="00CC0526" w:rsidRDefault="00815FB8">
      <w:pPr>
        <w:pStyle w:val="Standard"/>
        <w:jc w:val="both"/>
      </w:pPr>
      <w:r>
        <w:t xml:space="preserve">          Novoli, lì_______________                                                                     </w:t>
      </w:r>
      <w:r>
        <w:rPr>
          <w:b/>
        </w:rPr>
        <w:t>FIRMA</w:t>
      </w:r>
    </w:p>
    <w:p w14:paraId="2AAEF3D5" w14:textId="77777777" w:rsidR="00CC0526" w:rsidRDefault="00815FB8">
      <w:pPr>
        <w:pStyle w:val="Standard"/>
        <w:jc w:val="both"/>
      </w:pPr>
      <w:r>
        <w:t xml:space="preserve">                                </w:t>
      </w:r>
      <w:r>
        <w:t xml:space="preserve">                         </w:t>
      </w:r>
      <w:r>
        <w:rPr>
          <w:b/>
          <w:bCs/>
        </w:rPr>
        <w:t xml:space="preserve">                                               ___________________________                                               </w:t>
      </w:r>
    </w:p>
    <w:p w14:paraId="14CD0075" w14:textId="77777777" w:rsidR="00CC0526" w:rsidRDefault="00815FB8">
      <w:pPr>
        <w:pStyle w:val="Standard"/>
        <w:jc w:val="both"/>
      </w:pPr>
      <w:r>
        <w:rPr>
          <w:b/>
          <w:bCs/>
          <w:u w:val="single"/>
        </w:rPr>
        <w:t>Allegati</w:t>
      </w:r>
      <w:r>
        <w:t>:</w:t>
      </w:r>
    </w:p>
    <w:p w14:paraId="179751D3" w14:textId="77777777" w:rsidR="00CC0526" w:rsidRDefault="00815FB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copia di un documento di riconoscimento, in corso di </w:t>
      </w:r>
      <w:proofErr w:type="gramStart"/>
      <w:r>
        <w:rPr>
          <w:sz w:val="22"/>
          <w:szCs w:val="22"/>
        </w:rPr>
        <w:t xml:space="preserve">validità;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                      -</w:t>
      </w:r>
    </w:p>
    <w:p w14:paraId="232AC829" w14:textId="77777777" w:rsidR="00CC0526" w:rsidRDefault="00815FB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attestazione ISEE in corso di validità;</w:t>
      </w:r>
    </w:p>
    <w:p w14:paraId="3B4D8714" w14:textId="77777777" w:rsidR="00CC0526" w:rsidRDefault="00815FB8">
      <w:pPr>
        <w:pStyle w:val="Standard"/>
        <w:jc w:val="both"/>
      </w:pPr>
      <w:r>
        <w:rPr>
          <w:b/>
          <w:bCs/>
          <w:sz w:val="22"/>
          <w:szCs w:val="22"/>
          <w:u w:val="single"/>
        </w:rPr>
        <w:t xml:space="preserve">- certificazione medica relativa a Dieta Speciale per patologia, solo per i minori interessati;        </w:t>
      </w:r>
      <w:r>
        <w:rPr>
          <w:b/>
          <w:bCs/>
          <w:sz w:val="22"/>
          <w:szCs w:val="22"/>
        </w:rPr>
        <w:t xml:space="preserve">     </w:t>
      </w:r>
    </w:p>
    <w:p w14:paraId="2843D29C" w14:textId="77777777" w:rsidR="00CC0526" w:rsidRDefault="00815FB8">
      <w:pPr>
        <w:pStyle w:val="Standard"/>
        <w:jc w:val="both"/>
      </w:pPr>
      <w:r>
        <w:rPr>
          <w:sz w:val="22"/>
          <w:szCs w:val="22"/>
        </w:rPr>
        <w:t>- modalità di versamento con:</w:t>
      </w:r>
    </w:p>
    <w:p w14:paraId="4CF37FA4" w14:textId="77777777" w:rsidR="00CC0526" w:rsidRDefault="00815FB8">
      <w:pPr>
        <w:pStyle w:val="Standard"/>
        <w:jc w:val="both"/>
      </w:pPr>
      <w:r>
        <w:rPr>
          <w:b/>
          <w:sz w:val="22"/>
          <w:szCs w:val="22"/>
        </w:rPr>
        <w:t>Bollettino Postale:</w:t>
      </w:r>
    </w:p>
    <w:p w14:paraId="34748FAB" w14:textId="77777777" w:rsidR="00CC0526" w:rsidRDefault="00815FB8">
      <w:pPr>
        <w:pStyle w:val="Standard"/>
        <w:jc w:val="both"/>
      </w:pPr>
      <w:r>
        <w:rPr>
          <w:sz w:val="22"/>
          <w:szCs w:val="22"/>
        </w:rPr>
        <w:t>c/c post</w:t>
      </w:r>
      <w:r>
        <w:rPr>
          <w:sz w:val="22"/>
          <w:szCs w:val="22"/>
        </w:rPr>
        <w:t>ale n.14019731</w:t>
      </w:r>
    </w:p>
    <w:p w14:paraId="76B86BD5" w14:textId="77777777" w:rsidR="00CC0526" w:rsidRDefault="00815FB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Intestato a Comune di Novoli - Servizio Tesoreria</w:t>
      </w:r>
    </w:p>
    <w:p w14:paraId="1C0DCCFB" w14:textId="77777777" w:rsidR="00CC0526" w:rsidRDefault="00815FB8">
      <w:pPr>
        <w:pStyle w:val="Standard"/>
        <w:jc w:val="both"/>
      </w:pPr>
      <w:r>
        <w:rPr>
          <w:sz w:val="22"/>
          <w:szCs w:val="22"/>
        </w:rPr>
        <w:t>IBAN: IT13G0760116000000014019731</w:t>
      </w:r>
    </w:p>
    <w:p w14:paraId="587D83BC" w14:textId="77777777" w:rsidR="00CC0526" w:rsidRDefault="00815FB8">
      <w:pPr>
        <w:pStyle w:val="Standard"/>
        <w:jc w:val="both"/>
      </w:pPr>
      <w:r>
        <w:rPr>
          <w:sz w:val="22"/>
          <w:szCs w:val="22"/>
        </w:rPr>
        <w:t>(indicando la causale di versamento)</w:t>
      </w:r>
    </w:p>
    <w:p w14:paraId="6233B93B" w14:textId="77777777" w:rsidR="00CC0526" w:rsidRDefault="00815FB8">
      <w:pPr>
        <w:pStyle w:val="Standard"/>
        <w:jc w:val="both"/>
        <w:rPr>
          <w:b/>
        </w:rPr>
      </w:pPr>
      <w:r>
        <w:rPr>
          <w:b/>
        </w:rPr>
        <w:t>Bonifico Bancario:</w:t>
      </w:r>
    </w:p>
    <w:p w14:paraId="755608E3" w14:textId="77777777" w:rsidR="00CC0526" w:rsidRDefault="00815FB8">
      <w:pPr>
        <w:pStyle w:val="Standard"/>
        <w:jc w:val="both"/>
      </w:pPr>
      <w:r>
        <w:t>Tesoreria Comunale</w:t>
      </w:r>
    </w:p>
    <w:p w14:paraId="009FE15B" w14:textId="77777777" w:rsidR="00CC0526" w:rsidRDefault="00815FB8">
      <w:pPr>
        <w:pStyle w:val="Standard"/>
        <w:jc w:val="both"/>
      </w:pPr>
      <w:r>
        <w:t xml:space="preserve">Monte dei Paschi </w:t>
      </w:r>
      <w:proofErr w:type="spellStart"/>
      <w:r>
        <w:t>SpA</w:t>
      </w:r>
      <w:proofErr w:type="spellEnd"/>
    </w:p>
    <w:p w14:paraId="10952153" w14:textId="77777777" w:rsidR="00CC0526" w:rsidRDefault="00815FB8">
      <w:pPr>
        <w:pStyle w:val="Standard"/>
        <w:jc w:val="both"/>
      </w:pPr>
      <w:r>
        <w:t>Filiale di Novoli</w:t>
      </w:r>
    </w:p>
    <w:p w14:paraId="442C28A6" w14:textId="77777777" w:rsidR="00CC0526" w:rsidRDefault="00815FB8">
      <w:pPr>
        <w:pStyle w:val="Standard"/>
        <w:jc w:val="both"/>
      </w:pPr>
      <w:r>
        <w:t xml:space="preserve">IBAN: </w:t>
      </w:r>
      <w:r>
        <w:t>IT17L0103079850000001826909</w:t>
      </w:r>
    </w:p>
    <w:p w14:paraId="6D202FD2" w14:textId="77777777" w:rsidR="00CC0526" w:rsidRDefault="00815FB8">
      <w:pPr>
        <w:pStyle w:val="Standard"/>
        <w:jc w:val="both"/>
      </w:pPr>
      <w:r>
        <w:t>Codice Swift: PASCITM1L87</w:t>
      </w:r>
    </w:p>
    <w:p w14:paraId="06D786C6" w14:textId="77777777" w:rsidR="00CC0526" w:rsidRDefault="00815FB8">
      <w:pPr>
        <w:pStyle w:val="Standard"/>
        <w:jc w:val="both"/>
      </w:pPr>
      <w:r>
        <w:t>(indicando la causale di versamento)</w:t>
      </w:r>
    </w:p>
    <w:sectPr w:rsidR="00CC052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EE9DE" w14:textId="77777777" w:rsidR="00815FB8" w:rsidRDefault="00815FB8">
      <w:r>
        <w:separator/>
      </w:r>
    </w:p>
  </w:endnote>
  <w:endnote w:type="continuationSeparator" w:id="0">
    <w:p w14:paraId="31D2421F" w14:textId="77777777" w:rsidR="00815FB8" w:rsidRDefault="0081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0DF3E" w14:textId="77777777" w:rsidR="00815FB8" w:rsidRDefault="00815FB8">
      <w:r>
        <w:rPr>
          <w:color w:val="000000"/>
        </w:rPr>
        <w:separator/>
      </w:r>
    </w:p>
  </w:footnote>
  <w:footnote w:type="continuationSeparator" w:id="0">
    <w:p w14:paraId="0323891A" w14:textId="77777777" w:rsidR="00815FB8" w:rsidRDefault="00815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66E2A"/>
    <w:multiLevelType w:val="multilevel"/>
    <w:tmpl w:val="1524573A"/>
    <w:lvl w:ilvl="0"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0526"/>
    <w:rsid w:val="00815FB8"/>
    <w:rsid w:val="00CC0526"/>
    <w:rsid w:val="00F9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624F"/>
  <w15:docId w15:val="{C9A023F4-2713-468A-A95A-628B8387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Metrangolo Maria R</dc:creator>
  <cp:lastModifiedBy>Alessandra</cp:lastModifiedBy>
  <cp:revision>2</cp:revision>
  <cp:lastPrinted>2021-08-23T07:04:00Z</cp:lastPrinted>
  <dcterms:created xsi:type="dcterms:W3CDTF">2021-08-31T08:07:00Z</dcterms:created>
  <dcterms:modified xsi:type="dcterms:W3CDTF">2021-08-31T08:07:00Z</dcterms:modified>
</cp:coreProperties>
</file>