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2D" w:rsidRDefault="0017732D" w:rsidP="0017732D">
      <w:pPr>
        <w:jc w:val="center"/>
        <w:rPr>
          <w:sz w:val="18"/>
        </w:rPr>
      </w:pPr>
    </w:p>
    <w:p w:rsidR="000E6D9C" w:rsidRPr="000E6D9C" w:rsidRDefault="000E6D9C" w:rsidP="000E6D9C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0E6D9C">
        <w:rPr>
          <w:b/>
          <w:bCs/>
        </w:rPr>
        <w:t>Aggiornamento Piano Anticorruzione 2016-2018</w:t>
      </w:r>
    </w:p>
    <w:p w:rsidR="000E6D9C" w:rsidRPr="000E6D9C" w:rsidRDefault="000E6D9C" w:rsidP="000E6D9C">
      <w:pPr>
        <w:spacing w:before="100" w:beforeAutospacing="1" w:after="100" w:afterAutospacing="1"/>
        <w:jc w:val="center"/>
      </w:pPr>
      <w:r w:rsidRPr="000E6D9C">
        <w:rPr>
          <w:b/>
          <w:bCs/>
        </w:rPr>
        <w:t>E</w:t>
      </w:r>
    </w:p>
    <w:p w:rsidR="000E6D9C" w:rsidRPr="000E6D9C" w:rsidRDefault="000E6D9C" w:rsidP="000E6D9C">
      <w:pPr>
        <w:spacing w:before="100" w:beforeAutospacing="1" w:after="100" w:afterAutospacing="1"/>
        <w:jc w:val="center"/>
      </w:pPr>
      <w:r w:rsidRPr="000E6D9C">
        <w:rPr>
          <w:b/>
          <w:bCs/>
        </w:rPr>
        <w:t>Piano triennale per la trasparenza e l’integrità 2016</w:t>
      </w:r>
    </w:p>
    <w:p w:rsidR="000E6D9C" w:rsidRPr="000E6D9C" w:rsidRDefault="000E6D9C" w:rsidP="000E6D9C">
      <w:pPr>
        <w:spacing w:before="100" w:beforeAutospacing="1" w:after="100" w:afterAutospacing="1"/>
        <w:jc w:val="center"/>
      </w:pPr>
      <w:r w:rsidRPr="000E6D9C">
        <w:rPr>
          <w:b/>
          <w:bCs/>
          <w:sz w:val="36"/>
        </w:rPr>
        <w:t> </w:t>
      </w:r>
    </w:p>
    <w:p w:rsidR="000E6D9C" w:rsidRPr="000E6D9C" w:rsidRDefault="000E6D9C" w:rsidP="000E6D9C">
      <w:pPr>
        <w:tabs>
          <w:tab w:val="left" w:pos="708"/>
        </w:tabs>
        <w:spacing w:before="100" w:beforeAutospacing="1"/>
      </w:pPr>
      <w:r w:rsidRPr="000E6D9C">
        <w:t>SI INFORMANO i cittadini, le Associazioni e le altre forme di organizzazioni portatrici di interessi collettivi, organizzazioni di categoria e organizzazioni sindaca</w:t>
      </w:r>
      <w:r>
        <w:t>li operanti nel territorio del C</w:t>
      </w:r>
      <w:r w:rsidRPr="000E6D9C">
        <w:t>omune</w:t>
      </w:r>
      <w:r>
        <w:t xml:space="preserve"> di </w:t>
      </w:r>
      <w:proofErr w:type="spellStart"/>
      <w:r>
        <w:t>Novoli</w:t>
      </w:r>
      <w:proofErr w:type="spellEnd"/>
      <w:r w:rsidRPr="000E6D9C">
        <w:t>, che:</w:t>
      </w:r>
    </w:p>
    <w:p w:rsidR="000E6D9C" w:rsidRPr="000E6D9C" w:rsidRDefault="000E6D9C" w:rsidP="000E6D9C">
      <w:pPr>
        <w:tabs>
          <w:tab w:val="left" w:pos="708"/>
        </w:tabs>
        <w:spacing w:before="100" w:beforeAutospacing="1"/>
        <w:jc w:val="both"/>
      </w:pPr>
      <w:r w:rsidRPr="000E6D9C">
        <w:br/>
        <w:t>- entro il 31.01.2016, il Comune deve aggiornare il Piano triennale di prevenzione della corruzione e il Programma triennale per la trasparenza e l’integrità, come previsto nell’art. 1, comma 8, L. 190/2012, visionabile sul sito istituzionale delle Comune nella sezione Amministrazione trasparente/ Disposizioni Generali/Programma Triennale della trasparenza;</w:t>
      </w:r>
    </w:p>
    <w:p w:rsidR="000E6D9C" w:rsidRDefault="000E6D9C" w:rsidP="000E6D9C">
      <w:pPr>
        <w:tabs>
          <w:tab w:val="left" w:pos="708"/>
        </w:tabs>
        <w:spacing w:before="100" w:beforeAutospacing="1"/>
        <w:jc w:val="both"/>
      </w:pPr>
      <w:r w:rsidRPr="000E6D9C">
        <w:t> </w:t>
      </w:r>
      <w:r w:rsidRPr="000E6D9C">
        <w:br/>
        <w:t xml:space="preserve">- entro il 28.01.2016 potranno essere trasmesse eventuali proposte e/o osservazioni utili all’elaborazione dell’aggiornamento dei citati Piani, mediante l’invio delle stesse al Responsabile della prevenzione della corruzione, all’indirizzo mail: </w:t>
      </w:r>
      <w:hyperlink r:id="rId6" w:history="1">
        <w:r w:rsidRPr="00EB7BF2">
          <w:rPr>
            <w:rStyle w:val="Collegamentoipertestuale"/>
          </w:rPr>
          <w:t>normativo@comune.novoli.le.it</w:t>
        </w:r>
      </w:hyperlink>
      <w:r>
        <w:t>.</w:t>
      </w:r>
    </w:p>
    <w:p w:rsidR="000E6D9C" w:rsidRPr="000E6D9C" w:rsidRDefault="000E6D9C" w:rsidP="000E6D9C">
      <w:pPr>
        <w:tabs>
          <w:tab w:val="left" w:pos="708"/>
        </w:tabs>
        <w:spacing w:before="100" w:beforeAutospacing="1"/>
        <w:jc w:val="both"/>
      </w:pPr>
    </w:p>
    <w:p w:rsidR="000E6D9C" w:rsidRDefault="000E6D9C" w:rsidP="000E6D9C">
      <w:pPr>
        <w:tabs>
          <w:tab w:val="left" w:pos="708"/>
        </w:tabs>
        <w:spacing w:before="100" w:beforeAutospacing="1"/>
        <w:jc w:val="right"/>
        <w:rPr>
          <w:i/>
        </w:rPr>
      </w:pPr>
    </w:p>
    <w:p w:rsidR="000E6D9C" w:rsidRPr="000E6D9C" w:rsidRDefault="000E6D9C" w:rsidP="000E6D9C">
      <w:pPr>
        <w:tabs>
          <w:tab w:val="left" w:pos="708"/>
        </w:tabs>
        <w:spacing w:before="100" w:beforeAutospacing="1"/>
        <w:jc w:val="right"/>
        <w:rPr>
          <w:i/>
        </w:rPr>
      </w:pPr>
      <w:r w:rsidRPr="000E6D9C">
        <w:rPr>
          <w:i/>
        </w:rPr>
        <w:t>IL Responsabile della Prevenzione della Corruzione</w:t>
      </w:r>
    </w:p>
    <w:p w:rsidR="000E6D9C" w:rsidRPr="000E6D9C" w:rsidRDefault="000E6D9C" w:rsidP="000E6D9C">
      <w:pPr>
        <w:tabs>
          <w:tab w:val="left" w:pos="708"/>
        </w:tabs>
        <w:spacing w:before="100" w:beforeAutospacing="1"/>
        <w:jc w:val="right"/>
        <w:rPr>
          <w:i/>
        </w:rPr>
      </w:pPr>
      <w:r w:rsidRPr="000E6D9C">
        <w:rPr>
          <w:i/>
        </w:rPr>
        <w:t>f.to Dott. Paolo PALLARA</w:t>
      </w:r>
    </w:p>
    <w:p w:rsidR="005F3EF4" w:rsidRPr="000E6D9C" w:rsidRDefault="005F3EF4" w:rsidP="000E6D9C">
      <w:pPr>
        <w:jc w:val="right"/>
        <w:rPr>
          <w:i/>
        </w:rPr>
      </w:pPr>
    </w:p>
    <w:p w:rsidR="000E6D9C" w:rsidRPr="000E6D9C" w:rsidRDefault="000E6D9C">
      <w:pPr>
        <w:jc w:val="right"/>
        <w:rPr>
          <w:i/>
        </w:rPr>
      </w:pPr>
    </w:p>
    <w:sectPr w:rsidR="000E6D9C" w:rsidRPr="000E6D9C" w:rsidSect="00500715">
      <w:headerReference w:type="default" r:id="rId7"/>
      <w:footerReference w:type="default" r:id="rId8"/>
      <w:pgSz w:w="11906" w:h="16838"/>
      <w:pgMar w:top="899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EC2" w:rsidRDefault="000E2EC2" w:rsidP="0017732D">
      <w:r>
        <w:separator/>
      </w:r>
    </w:p>
  </w:endnote>
  <w:endnote w:type="continuationSeparator" w:id="0">
    <w:p w:rsidR="000E2EC2" w:rsidRDefault="000E2EC2" w:rsidP="00177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715" w:rsidRDefault="00500715" w:rsidP="00500715">
    <w:pPr>
      <w:pStyle w:val="Titolo3"/>
      <w:jc w:val="center"/>
      <w:rPr>
        <w:rFonts w:ascii="Arial" w:hAnsi="Arial" w:cs="Arial"/>
        <w:sz w:val="16"/>
      </w:rPr>
    </w:pPr>
  </w:p>
  <w:p w:rsidR="00500715" w:rsidRDefault="00500715" w:rsidP="00500715">
    <w:pPr>
      <w:pStyle w:val="Titolo3"/>
      <w:spacing w:line="276" w:lineRule="auto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____________________________________________________________________________________________________________Piazza A. Moro – Tel. e fax 0832711371 – 712005              </w:t>
    </w:r>
    <w:proofErr w:type="spellStart"/>
    <w:r>
      <w:rPr>
        <w:rFonts w:ascii="Arial" w:hAnsi="Arial" w:cs="Arial"/>
        <w:sz w:val="16"/>
      </w:rPr>
      <w:t>P.IVA</w:t>
    </w:r>
    <w:proofErr w:type="spellEnd"/>
    <w:r>
      <w:rPr>
        <w:rFonts w:ascii="Arial" w:hAnsi="Arial" w:cs="Arial"/>
        <w:sz w:val="16"/>
      </w:rPr>
      <w:t>.01137600753-C.F.80001090754</w:t>
    </w:r>
  </w:p>
  <w:p w:rsidR="00500715" w:rsidRPr="001E2F78" w:rsidRDefault="00500715" w:rsidP="00500715">
    <w:pPr>
      <w:spacing w:line="276" w:lineRule="auto"/>
      <w:jc w:val="center"/>
      <w:rPr>
        <w:rFonts w:ascii="Arial" w:hAnsi="Arial" w:cs="Arial"/>
        <w:i/>
        <w:iCs/>
        <w:sz w:val="16"/>
      </w:rPr>
    </w:pPr>
    <w:r>
      <w:rPr>
        <w:rFonts w:ascii="Arial" w:hAnsi="Arial" w:cs="Arial"/>
        <w:i/>
        <w:iCs/>
        <w:sz w:val="16"/>
      </w:rPr>
      <w:t xml:space="preserve">Via </w:t>
    </w:r>
    <w:proofErr w:type="spellStart"/>
    <w:r>
      <w:rPr>
        <w:rFonts w:ascii="Arial" w:hAnsi="Arial" w:cs="Arial"/>
        <w:i/>
        <w:iCs/>
        <w:sz w:val="16"/>
      </w:rPr>
      <w:t>Pendino</w:t>
    </w:r>
    <w:proofErr w:type="spellEnd"/>
    <w:r>
      <w:rPr>
        <w:rFonts w:ascii="Arial" w:hAnsi="Arial" w:cs="Arial"/>
        <w:i/>
        <w:iCs/>
        <w:sz w:val="16"/>
      </w:rPr>
      <w:t xml:space="preserve"> tel.0832 714399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EC2" w:rsidRDefault="000E2EC2" w:rsidP="0017732D">
      <w:r>
        <w:separator/>
      </w:r>
    </w:p>
  </w:footnote>
  <w:footnote w:type="continuationSeparator" w:id="0">
    <w:p w:rsidR="000E2EC2" w:rsidRDefault="000E2EC2" w:rsidP="00177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961001665"/>
  <w:bookmarkEnd w:id="0"/>
  <w:p w:rsidR="00500715" w:rsidRDefault="00500715" w:rsidP="00500715">
    <w:pPr>
      <w:jc w:val="center"/>
      <w:rPr>
        <w:i/>
        <w:sz w:val="52"/>
      </w:rPr>
    </w:pPr>
    <w:r>
      <w:rPr>
        <w:b/>
        <w:sz w:val="52"/>
      </w:rPr>
      <w:object w:dxaOrig="945" w:dyaOrig="13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5.5pt;height:38.25pt" o:ole="" fillcolor="window">
          <v:imagedata r:id="rId1" o:title=""/>
        </v:shape>
        <o:OLEObject Type="Embed" ProgID="Word.Picture.8" ShapeID="_x0000_i1025" DrawAspect="Content" ObjectID="_1515300608" r:id="rId2"/>
      </w:object>
    </w:r>
    <w:r>
      <w:rPr>
        <w:b/>
        <w:sz w:val="52"/>
      </w:rPr>
      <w:t xml:space="preserve">  </w:t>
    </w:r>
    <w:r>
      <w:rPr>
        <w:i/>
        <w:sz w:val="52"/>
      </w:rPr>
      <w:t xml:space="preserve">COMUNE </w:t>
    </w:r>
    <w:proofErr w:type="spellStart"/>
    <w:r>
      <w:rPr>
        <w:i/>
        <w:sz w:val="52"/>
      </w:rPr>
      <w:t>DI</w:t>
    </w:r>
    <w:proofErr w:type="spellEnd"/>
    <w:r>
      <w:rPr>
        <w:i/>
        <w:sz w:val="52"/>
      </w:rPr>
      <w:t xml:space="preserve"> NOVOLI</w:t>
    </w:r>
  </w:p>
  <w:p w:rsidR="00500715" w:rsidRDefault="00500715" w:rsidP="00500715">
    <w:pPr>
      <w:jc w:val="center"/>
      <w:rPr>
        <w:i/>
        <w:sz w:val="28"/>
      </w:rPr>
    </w:pPr>
    <w:r>
      <w:rPr>
        <w:i/>
        <w:sz w:val="28"/>
      </w:rPr>
      <w:t>(Prov. di Lecce)</w:t>
    </w:r>
  </w:p>
  <w:p w:rsidR="00500715" w:rsidRDefault="0017732D" w:rsidP="00500715">
    <w:pPr>
      <w:jc w:val="center"/>
      <w:rPr>
        <w:sz w:val="18"/>
      </w:rPr>
    </w:pPr>
    <w:hyperlink r:id="rId3" w:history="1">
      <w:r w:rsidRPr="00F21469">
        <w:rPr>
          <w:rStyle w:val="Collegamentoipertestuale"/>
          <w:sz w:val="18"/>
        </w:rPr>
        <w:t>normativo@comune.novoli.le.it</w:t>
      </w:r>
    </w:hyperlink>
  </w:p>
  <w:p w:rsidR="0017732D" w:rsidRDefault="0017732D" w:rsidP="00500715">
    <w:pPr>
      <w:jc w:val="center"/>
      <w:rPr>
        <w:sz w:val="18"/>
      </w:rPr>
    </w:pPr>
    <w:hyperlink r:id="rId4" w:history="1">
      <w:r w:rsidRPr="00F21469">
        <w:rPr>
          <w:rStyle w:val="Collegamentoipertestuale"/>
          <w:sz w:val="18"/>
        </w:rPr>
        <w:t>contenziosonormativo.comune.novoli@pec.rupar.puglia.it</w:t>
      </w:r>
    </w:hyperlink>
  </w:p>
  <w:p w:rsidR="0017732D" w:rsidRDefault="0017732D" w:rsidP="00500715">
    <w:pPr>
      <w:jc w:val="center"/>
      <w:rPr>
        <w:sz w:val="18"/>
      </w:rPr>
    </w:pPr>
  </w:p>
  <w:p w:rsidR="00500715" w:rsidRDefault="00500715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EC2"/>
    <w:rsid w:val="000E2EC2"/>
    <w:rsid w:val="000E6D9C"/>
    <w:rsid w:val="0017732D"/>
    <w:rsid w:val="00500715"/>
    <w:rsid w:val="005F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32D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17732D"/>
    <w:pPr>
      <w:keepNext/>
      <w:outlineLvl w:val="1"/>
    </w:pPr>
    <w:rPr>
      <w:sz w:val="22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17732D"/>
    <w:pPr>
      <w:keepNext/>
      <w:outlineLvl w:val="2"/>
    </w:pPr>
    <w:rPr>
      <w:i/>
      <w:iCs/>
    </w:rPr>
  </w:style>
  <w:style w:type="paragraph" w:styleId="Titolo4">
    <w:name w:val="heading 4"/>
    <w:basedOn w:val="Normale"/>
    <w:link w:val="Titolo4Carattere"/>
    <w:uiPriority w:val="9"/>
    <w:qFormat/>
    <w:rsid w:val="000E6D9C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17732D"/>
    <w:rPr>
      <w:rFonts w:ascii="Times New Roman" w:eastAsia="Times New Roman" w:hAnsi="Times New Roman" w:cs="Times New Roman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7732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17732D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basedOn w:val="Carpredefinitoparagrafo"/>
    <w:link w:val="Intestazione"/>
    <w:rsid w:val="0017732D"/>
    <w:rPr>
      <w:rFonts w:ascii="Times New Roman" w:eastAsia="Times New Roman" w:hAnsi="Times New Roman" w:cs="Times New Roman"/>
      <w:sz w:val="24"/>
      <w:szCs w:val="24"/>
      <w:lang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773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7732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7732D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E6D9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text1">
    <w:name w:val="text1"/>
    <w:basedOn w:val="Normale"/>
    <w:rsid w:val="000E6D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0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mativo@comune.novoli.l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rmativo@comune.novoli.l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hyperlink" Target="mailto:contenziosonormativo.comune.novoli@pec.rupar.pugli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vidia%20AnnaRita\Desktop\intesta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intestato</Template>
  <TotalTime>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Links>
    <vt:vector size="12" baseType="variant">
      <vt:variant>
        <vt:i4>7667786</vt:i4>
      </vt:variant>
      <vt:variant>
        <vt:i4>6</vt:i4>
      </vt:variant>
      <vt:variant>
        <vt:i4>0</vt:i4>
      </vt:variant>
      <vt:variant>
        <vt:i4>5</vt:i4>
      </vt:variant>
      <vt:variant>
        <vt:lpwstr>mailto:contenziosonormativo.comune.novoli@pec.rupar.puglia.it</vt:lpwstr>
      </vt:variant>
      <vt:variant>
        <vt:lpwstr/>
      </vt:variant>
      <vt:variant>
        <vt:i4>524323</vt:i4>
      </vt:variant>
      <vt:variant>
        <vt:i4>3</vt:i4>
      </vt:variant>
      <vt:variant>
        <vt:i4>0</vt:i4>
      </vt:variant>
      <vt:variant>
        <vt:i4>5</vt:i4>
      </vt:variant>
      <vt:variant>
        <vt:lpwstr>mailto:normativo@comune.novoli.le.it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Invidia AnnaRita</dc:creator>
  <cp:lastModifiedBy>Invidia AnnaRita</cp:lastModifiedBy>
  <cp:revision>1</cp:revision>
  <dcterms:created xsi:type="dcterms:W3CDTF">2016-01-26T06:56:00Z</dcterms:created>
  <dcterms:modified xsi:type="dcterms:W3CDTF">2016-01-26T07:04:00Z</dcterms:modified>
</cp:coreProperties>
</file>